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960583" w14:textId="77777777" w:rsidR="003E5D65" w:rsidRDefault="003E5D65" w:rsidP="003E5D65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045E4DA2" w14:textId="77777777" w:rsidR="003E5D65" w:rsidRDefault="003E5D65" w:rsidP="003E5D65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30D4E791" w14:textId="77777777" w:rsidR="003E5D65" w:rsidRDefault="003E5D65" w:rsidP="003E5D65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54ABB929" w14:textId="77777777" w:rsidR="000D5571" w:rsidRPr="007464A8" w:rsidRDefault="000D5571" w:rsidP="000D5571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9ECAEB1" w14:textId="77777777" w:rsidR="000D5571" w:rsidRDefault="000D5571" w:rsidP="000D5571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297F94A" w14:textId="77777777" w:rsidR="002935B4" w:rsidRDefault="002935B4" w:rsidP="002935B4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5BFE4EB1" w14:textId="77777777" w:rsidR="00FB22E1" w:rsidRDefault="00FB22E1" w:rsidP="00FB22E1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14:paraId="4B1040CA" w14:textId="77777777" w:rsidR="00FB22E1" w:rsidRDefault="00FB22E1" w:rsidP="00FB22E1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461DBE62" w14:textId="77777777" w:rsidR="00FB22E1" w:rsidRPr="006E7862" w:rsidRDefault="00FB22E1" w:rsidP="00FB22E1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bookmarkStart w:id="0" w:name="_GoBack"/>
      <w:bookmarkEnd w:id="0"/>
      <w:r w:rsidRPr="006E7862">
        <w:rPr>
          <w:rFonts w:ascii="Arial" w:hAnsi="Arial" w:cs="Arial"/>
          <w:b/>
          <w:sz w:val="20"/>
        </w:rPr>
        <w:t>HACIENDA MUNICIPAL</w:t>
      </w:r>
    </w:p>
    <w:p w14:paraId="7E1D8685" w14:textId="77777777" w:rsidR="00FB22E1" w:rsidRPr="006E7862" w:rsidRDefault="00FB22E1" w:rsidP="00FB22E1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 w:rsidRPr="006E7862">
        <w:rPr>
          <w:rFonts w:ascii="Arial" w:hAnsi="Arial" w:cs="Arial"/>
          <w:b/>
          <w:sz w:val="20"/>
        </w:rPr>
        <w:t>Asunto: Información</w:t>
      </w:r>
    </w:p>
    <w:p w14:paraId="4DBEA31D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  <w:lang w:val="es-MX"/>
        </w:rPr>
      </w:pPr>
    </w:p>
    <w:p w14:paraId="258460AF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</w:p>
    <w:p w14:paraId="627DE88C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 w:rsidRPr="006E7862">
        <w:rPr>
          <w:bCs w:val="0"/>
          <w:sz w:val="20"/>
          <w:szCs w:val="22"/>
        </w:rPr>
        <w:t>LIC. MÓNICA ALEJANDRA HERNÁNDEZ OCHOA</w:t>
      </w:r>
    </w:p>
    <w:p w14:paraId="134F2DEF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 w:rsidRPr="006E7862">
        <w:rPr>
          <w:bCs w:val="0"/>
          <w:sz w:val="20"/>
          <w:szCs w:val="22"/>
        </w:rPr>
        <w:t>ENCARGADA DE LA DIRECCIÓN DE LA UNIDAD</w:t>
      </w:r>
    </w:p>
    <w:p w14:paraId="5FA1F2F4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 w:rsidRPr="006E7862">
        <w:rPr>
          <w:bCs w:val="0"/>
          <w:sz w:val="20"/>
          <w:szCs w:val="22"/>
        </w:rPr>
        <w:t>DE TRANSPARENCIA Y BUENAS PRÁCTICAS.</w:t>
      </w:r>
    </w:p>
    <w:p w14:paraId="62F25F44" w14:textId="77777777" w:rsidR="00FB22E1" w:rsidRPr="006E7862" w:rsidRDefault="00FB22E1" w:rsidP="00FB22E1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18"/>
          <w:szCs w:val="18"/>
        </w:rPr>
      </w:pPr>
      <w:r w:rsidRPr="006E7862">
        <w:rPr>
          <w:bCs w:val="0"/>
          <w:sz w:val="20"/>
          <w:szCs w:val="22"/>
        </w:rPr>
        <w:t>PRESENTE:</w:t>
      </w:r>
    </w:p>
    <w:p w14:paraId="073DB1BC" w14:textId="77777777" w:rsidR="00FB22E1" w:rsidRPr="006E7862" w:rsidRDefault="00FB22E1" w:rsidP="00FB22E1">
      <w:pPr>
        <w:ind w:left="2160"/>
        <w:rPr>
          <w:rFonts w:ascii="Arial" w:eastAsia="MS PGothic" w:hAnsi="Arial" w:cs="Arial"/>
          <w:b/>
          <w:sz w:val="20"/>
          <w:szCs w:val="24"/>
        </w:rPr>
      </w:pPr>
      <w:r w:rsidRPr="006E7862">
        <w:rPr>
          <w:rFonts w:ascii="Arial" w:eastAsia="MS PGothic" w:hAnsi="Arial" w:cs="Arial"/>
          <w:b/>
          <w:sz w:val="20"/>
          <w:szCs w:val="24"/>
        </w:rPr>
        <w:t xml:space="preserve">              </w:t>
      </w:r>
    </w:p>
    <w:p w14:paraId="64D840B4" w14:textId="77777777" w:rsidR="00FB22E1" w:rsidRPr="006E7862" w:rsidRDefault="00FB22E1" w:rsidP="00FB22E1">
      <w:pPr>
        <w:ind w:left="2160"/>
        <w:rPr>
          <w:rFonts w:ascii="Arial" w:eastAsia="MS PGothic" w:hAnsi="Arial" w:cs="Arial"/>
          <w:b/>
          <w:sz w:val="20"/>
          <w:szCs w:val="18"/>
        </w:rPr>
      </w:pPr>
    </w:p>
    <w:p w14:paraId="57371733" w14:textId="1C7EE47D" w:rsidR="00FB22E1" w:rsidRPr="006E7862" w:rsidRDefault="00FB22E1" w:rsidP="00FB22E1">
      <w:pPr>
        <w:ind w:left="2160"/>
        <w:jc w:val="right"/>
        <w:rPr>
          <w:rFonts w:ascii="Arial" w:eastAsia="Arial Unicode MS" w:hAnsi="Arial" w:cs="Arial"/>
          <w:sz w:val="20"/>
        </w:rPr>
      </w:pPr>
      <w:r w:rsidRPr="006E7862">
        <w:rPr>
          <w:rFonts w:ascii="Arial" w:eastAsia="Arial Unicode MS" w:hAnsi="Arial" w:cs="Arial"/>
          <w:sz w:val="20"/>
        </w:rPr>
        <w:t>Ixtlahuacá</w:t>
      </w:r>
      <w:r>
        <w:rPr>
          <w:rFonts w:ascii="Arial" w:eastAsia="Arial Unicode MS" w:hAnsi="Arial" w:cs="Arial"/>
          <w:sz w:val="20"/>
        </w:rPr>
        <w:t>n de los Membrillos, Jalisco, 14 de Junio</w:t>
      </w:r>
      <w:r w:rsidRPr="006E7862">
        <w:rPr>
          <w:rFonts w:ascii="Arial" w:eastAsia="Arial Unicode MS" w:hAnsi="Arial" w:cs="Arial"/>
          <w:sz w:val="20"/>
        </w:rPr>
        <w:t xml:space="preserve"> del 2022</w:t>
      </w:r>
    </w:p>
    <w:p w14:paraId="7781E940" w14:textId="77777777" w:rsidR="00FB22E1" w:rsidRPr="006E7862" w:rsidRDefault="00FB22E1" w:rsidP="00FB22E1">
      <w:pPr>
        <w:ind w:left="2160"/>
        <w:jc w:val="both"/>
        <w:rPr>
          <w:rFonts w:ascii="Arial" w:eastAsia="Arial Unicode MS" w:hAnsi="Arial" w:cs="Arial"/>
          <w:sz w:val="20"/>
        </w:rPr>
      </w:pPr>
    </w:p>
    <w:p w14:paraId="4DDE2167" w14:textId="4E38ABBA" w:rsidR="00FB22E1" w:rsidRPr="006E7862" w:rsidRDefault="00FB22E1" w:rsidP="00FB22E1">
      <w:pPr>
        <w:ind w:left="2160" w:firstLine="720"/>
        <w:jc w:val="both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sz w:val="20"/>
        </w:rPr>
        <w:t xml:space="preserve">Por este conducto me permito enviarle un cordial saludo, ocasión que aprovecho para informarle que, </w:t>
      </w:r>
      <w:r>
        <w:rPr>
          <w:rFonts w:ascii="Arial" w:eastAsia="Arial Unicode MS" w:hAnsi="Arial" w:cs="Arial"/>
          <w:b/>
          <w:sz w:val="20"/>
        </w:rPr>
        <w:t>al mes de Abril</w:t>
      </w:r>
      <w:r w:rsidRPr="006E7862">
        <w:rPr>
          <w:rFonts w:ascii="Arial" w:eastAsia="Arial Unicode MS" w:hAnsi="Arial" w:cs="Arial"/>
          <w:b/>
          <w:sz w:val="20"/>
        </w:rPr>
        <w:t xml:space="preserve"> del 2022, no se ha ejercido gasto alguno para cubrir contratos colectivos sindicales y/o de beneficios para los trabajadores del Gobierno Municipal de Ixtlahuacán de los Membrillos, Jalisco.</w:t>
      </w:r>
    </w:p>
    <w:p w14:paraId="5DB44EA6" w14:textId="77777777" w:rsidR="00FB22E1" w:rsidRPr="006E7862" w:rsidRDefault="00FB22E1" w:rsidP="00FB22E1">
      <w:pPr>
        <w:ind w:left="2160" w:firstLine="720"/>
        <w:jc w:val="both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sz w:val="20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693A1529" w14:textId="77777777" w:rsidR="00FB22E1" w:rsidRPr="006E7862" w:rsidRDefault="00FB22E1" w:rsidP="00FB22E1">
      <w:pPr>
        <w:ind w:left="2160"/>
        <w:rPr>
          <w:rFonts w:ascii="Arial" w:eastAsia="Arial Unicode MS" w:hAnsi="Arial" w:cs="Arial"/>
          <w:sz w:val="20"/>
        </w:rPr>
      </w:pPr>
    </w:p>
    <w:p w14:paraId="744AC472" w14:textId="77777777" w:rsidR="00FB22E1" w:rsidRPr="006E7862" w:rsidRDefault="00FB22E1" w:rsidP="00FB22E1">
      <w:pPr>
        <w:ind w:left="2160"/>
        <w:rPr>
          <w:rFonts w:ascii="Arial" w:eastAsia="Arial Unicode MS" w:hAnsi="Arial" w:cs="Arial"/>
          <w:sz w:val="20"/>
        </w:rPr>
      </w:pPr>
      <w:r w:rsidRPr="006E7862">
        <w:rPr>
          <w:rFonts w:ascii="Arial" w:eastAsia="Arial Unicode MS" w:hAnsi="Arial" w:cs="Arial"/>
          <w:sz w:val="20"/>
        </w:rPr>
        <w:t>Sin otro particular me despido, no sin antes reiterarle un cordial saludo.</w:t>
      </w:r>
    </w:p>
    <w:p w14:paraId="735F4199" w14:textId="77777777" w:rsidR="00FB22E1" w:rsidRPr="006E7862" w:rsidRDefault="00FB22E1" w:rsidP="00FB22E1">
      <w:pPr>
        <w:ind w:left="2160"/>
        <w:rPr>
          <w:rFonts w:ascii="Arial" w:eastAsia="Arial Unicode MS" w:hAnsi="Arial" w:cs="Arial"/>
          <w:sz w:val="20"/>
        </w:rPr>
      </w:pPr>
    </w:p>
    <w:p w14:paraId="286471E9" w14:textId="77777777" w:rsidR="00FB22E1" w:rsidRPr="006E7862" w:rsidRDefault="00FB22E1" w:rsidP="00FB22E1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b/>
          <w:sz w:val="20"/>
        </w:rPr>
        <w:t xml:space="preserve">                    ATENTAMENTE:</w:t>
      </w:r>
    </w:p>
    <w:p w14:paraId="3072BDB4" w14:textId="77777777" w:rsidR="00FB22E1" w:rsidRPr="00FB22E1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FB22E1">
        <w:rPr>
          <w:rFonts w:ascii="Arial" w:eastAsia="Arial Unicode MS" w:hAnsi="Arial" w:cs="Arial"/>
          <w:b/>
          <w:sz w:val="20"/>
        </w:rPr>
        <w:t>“2022, Año de la Atención Integral a Niñas, Niños y Adolescentes con Cáncer en Jalisco”</w:t>
      </w:r>
    </w:p>
    <w:p w14:paraId="3CE475DC" w14:textId="77777777" w:rsidR="00FB22E1" w:rsidRPr="006E7862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</w:p>
    <w:p w14:paraId="238A601A" w14:textId="77777777" w:rsidR="00FB22E1" w:rsidRPr="006E7862" w:rsidRDefault="00FB22E1" w:rsidP="00FB22E1">
      <w:pPr>
        <w:ind w:left="2160"/>
        <w:jc w:val="center"/>
        <w:rPr>
          <w:rFonts w:ascii="Arial" w:eastAsia="MS PGothic" w:hAnsi="Arial" w:cs="Arial"/>
          <w:b/>
          <w:sz w:val="20"/>
        </w:rPr>
      </w:pPr>
    </w:p>
    <w:p w14:paraId="0E957D7F" w14:textId="77777777" w:rsidR="00FB22E1" w:rsidRPr="006E7862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b/>
          <w:sz w:val="20"/>
        </w:rPr>
        <w:t>___________________________________________</w:t>
      </w:r>
    </w:p>
    <w:p w14:paraId="17FC1F85" w14:textId="77777777" w:rsidR="00FB22E1" w:rsidRPr="006E7862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b/>
          <w:sz w:val="20"/>
        </w:rPr>
        <w:t>L.A.E. GUILLERMO RAMÍREZ HERNÁNDEZ</w:t>
      </w:r>
    </w:p>
    <w:p w14:paraId="3E51F580" w14:textId="77777777" w:rsidR="00FB22E1" w:rsidRPr="006E7862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b/>
          <w:sz w:val="20"/>
        </w:rPr>
        <w:t>ENCARGADO DE LA HACIENDA MUNICIPAL</w:t>
      </w:r>
    </w:p>
    <w:p w14:paraId="69441493" w14:textId="77777777" w:rsidR="00FB22E1" w:rsidRPr="006E7862" w:rsidRDefault="00FB22E1" w:rsidP="00FB22E1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E7862">
        <w:rPr>
          <w:rFonts w:ascii="Arial" w:eastAsia="Arial Unicode MS" w:hAnsi="Arial" w:cs="Arial"/>
          <w:b/>
          <w:sz w:val="20"/>
        </w:rPr>
        <w:t>DE IXTLAHUACÁN DE LOS MEMBRILLOS, JALISCO</w:t>
      </w:r>
    </w:p>
    <w:p w14:paraId="73D64CE0" w14:textId="77777777" w:rsidR="00FB22E1" w:rsidRPr="006E7862" w:rsidRDefault="00FB22E1" w:rsidP="00FB22E1">
      <w:pPr>
        <w:spacing w:after="0"/>
        <w:ind w:left="2160"/>
        <w:rPr>
          <w:rFonts w:ascii="Arial" w:eastAsia="MS PGothic" w:hAnsi="Arial" w:cs="Arial"/>
          <w:sz w:val="14"/>
          <w:szCs w:val="16"/>
        </w:rPr>
      </w:pPr>
    </w:p>
    <w:p w14:paraId="7F5028C7" w14:textId="77777777" w:rsidR="00FB22E1" w:rsidRPr="006E7862" w:rsidRDefault="00FB22E1" w:rsidP="00FB22E1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128AFC47" w14:textId="77777777" w:rsidR="00FB22E1" w:rsidRDefault="00FB22E1" w:rsidP="00FB22E1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78FCF300" w14:textId="77777777" w:rsidR="00FB22E1" w:rsidRDefault="00FB22E1" w:rsidP="00FB22E1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413960CA" w14:textId="77777777" w:rsidR="00FB22E1" w:rsidRPr="006E7862" w:rsidRDefault="00FB22E1" w:rsidP="00FB22E1">
      <w:pPr>
        <w:spacing w:after="0"/>
        <w:ind w:left="2160"/>
        <w:rPr>
          <w:rFonts w:ascii="Arial" w:eastAsia="MS PGothic" w:hAnsi="Arial" w:cs="Arial"/>
        </w:rPr>
      </w:pPr>
      <w:r w:rsidRPr="006E7862">
        <w:rPr>
          <w:rFonts w:ascii="Arial" w:eastAsia="MS PGothic" w:hAnsi="Arial" w:cs="Arial"/>
          <w:sz w:val="18"/>
          <w:szCs w:val="16"/>
        </w:rPr>
        <w:t>C.c.p. Archivo</w:t>
      </w:r>
    </w:p>
    <w:p w14:paraId="51430105" w14:textId="77777777" w:rsidR="00FB22E1" w:rsidRPr="00E97681" w:rsidRDefault="00FB22E1" w:rsidP="00FB22E1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  <w:r w:rsidRPr="006E7862">
        <w:rPr>
          <w:rFonts w:ascii="Arial" w:eastAsia="MS PGothic" w:hAnsi="Arial" w:cs="Arial"/>
          <w:sz w:val="18"/>
          <w:szCs w:val="16"/>
        </w:rPr>
        <w:t>HMI/</w:t>
      </w:r>
      <w:proofErr w:type="spellStart"/>
      <w:r w:rsidRPr="006E7862">
        <w:rPr>
          <w:rFonts w:ascii="Arial" w:eastAsia="MS PGothic" w:hAnsi="Arial" w:cs="Arial"/>
          <w:sz w:val="18"/>
          <w:szCs w:val="16"/>
        </w:rPr>
        <w:t>dgr</w:t>
      </w:r>
      <w:proofErr w:type="spellEnd"/>
    </w:p>
    <w:p w14:paraId="4B3D7430" w14:textId="69DB32CD" w:rsidR="000D0CA3" w:rsidRPr="007464A8" w:rsidRDefault="000D0CA3" w:rsidP="00872D03">
      <w:pPr>
        <w:pStyle w:val="Encabezado"/>
        <w:tabs>
          <w:tab w:val="left" w:pos="7635"/>
        </w:tabs>
        <w:ind w:left="2160"/>
        <w:jc w:val="right"/>
        <w:rPr>
          <w:rFonts w:ascii="Arial" w:eastAsia="Arial Unicode MS" w:hAnsi="Arial" w:cs="Arial"/>
          <w:sz w:val="20"/>
        </w:rPr>
      </w:pPr>
    </w:p>
    <w:sectPr w:rsidR="000D0CA3" w:rsidRPr="007464A8" w:rsidSect="000D557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A55E08" w14:textId="77777777" w:rsidR="0007431C" w:rsidRDefault="0007431C" w:rsidP="00AA6F06">
      <w:pPr>
        <w:spacing w:after="0" w:line="240" w:lineRule="auto"/>
      </w:pPr>
      <w:r>
        <w:separator/>
      </w:r>
    </w:p>
  </w:endnote>
  <w:endnote w:type="continuationSeparator" w:id="0">
    <w:p w14:paraId="01AD620C" w14:textId="77777777" w:rsidR="0007431C" w:rsidRDefault="0007431C" w:rsidP="00AA6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F2D8B" w14:textId="77777777" w:rsidR="0007431C" w:rsidRDefault="0007431C" w:rsidP="00AA6F06">
      <w:pPr>
        <w:spacing w:after="0" w:line="240" w:lineRule="auto"/>
      </w:pPr>
      <w:r>
        <w:separator/>
      </w:r>
    </w:p>
  </w:footnote>
  <w:footnote w:type="continuationSeparator" w:id="0">
    <w:p w14:paraId="05DA8B8F" w14:textId="77777777" w:rsidR="0007431C" w:rsidRDefault="0007431C" w:rsidP="00AA6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DFB4FD" w14:textId="0510A5CD" w:rsidR="00AA6F06" w:rsidRDefault="00AA6F0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DF098D1" wp14:editId="3CC3E401">
          <wp:simplePos x="0" y="0"/>
          <wp:positionH relativeFrom="column">
            <wp:posOffset>-895350</wp:posOffset>
          </wp:positionH>
          <wp:positionV relativeFrom="paragraph">
            <wp:posOffset>-421005</wp:posOffset>
          </wp:positionV>
          <wp:extent cx="7762875" cy="1003948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902" cy="100511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301B1"/>
    <w:multiLevelType w:val="hybridMultilevel"/>
    <w:tmpl w:val="0EC61630"/>
    <w:lvl w:ilvl="0" w:tplc="080A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06"/>
    <w:rsid w:val="000337F1"/>
    <w:rsid w:val="0007431C"/>
    <w:rsid w:val="000D0CA3"/>
    <w:rsid w:val="000D5571"/>
    <w:rsid w:val="000E47D6"/>
    <w:rsid w:val="00133C5A"/>
    <w:rsid w:val="001B4DC8"/>
    <w:rsid w:val="002935B4"/>
    <w:rsid w:val="0031283C"/>
    <w:rsid w:val="00317E64"/>
    <w:rsid w:val="00355D01"/>
    <w:rsid w:val="00385E1E"/>
    <w:rsid w:val="003E5D65"/>
    <w:rsid w:val="005F61DA"/>
    <w:rsid w:val="00683110"/>
    <w:rsid w:val="006B6FC1"/>
    <w:rsid w:val="007464A8"/>
    <w:rsid w:val="007901DE"/>
    <w:rsid w:val="00872D03"/>
    <w:rsid w:val="008804A3"/>
    <w:rsid w:val="008B08C2"/>
    <w:rsid w:val="008B6C6B"/>
    <w:rsid w:val="00920078"/>
    <w:rsid w:val="00937538"/>
    <w:rsid w:val="00AA6F06"/>
    <w:rsid w:val="00B57305"/>
    <w:rsid w:val="00B81BB4"/>
    <w:rsid w:val="00BC3181"/>
    <w:rsid w:val="00C27B84"/>
    <w:rsid w:val="00CB37F7"/>
    <w:rsid w:val="00D477BB"/>
    <w:rsid w:val="00D909D5"/>
    <w:rsid w:val="00E827E8"/>
    <w:rsid w:val="00F2123C"/>
    <w:rsid w:val="00F65D80"/>
    <w:rsid w:val="00F9123D"/>
    <w:rsid w:val="00F91B64"/>
    <w:rsid w:val="00FB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83D8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7464A8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A6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6F06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A6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6F06"/>
    <w:rPr>
      <w:lang w:val="es-MX"/>
    </w:rPr>
  </w:style>
  <w:style w:type="paragraph" w:styleId="Sinespaciado">
    <w:name w:val="No Spacing"/>
    <w:uiPriority w:val="1"/>
    <w:qFormat/>
    <w:rsid w:val="003E5D65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3E5D65"/>
    <w:rPr>
      <w:color w:val="0563C1" w:themeColor="hyperlink"/>
      <w:u w:val="single"/>
    </w:rPr>
  </w:style>
  <w:style w:type="character" w:customStyle="1" w:styleId="Ttulo3Car">
    <w:name w:val="Título 3 Car"/>
    <w:basedOn w:val="Fuentedeprrafopredeter"/>
    <w:link w:val="Ttulo3"/>
    <w:rsid w:val="007464A8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Prrafodelista">
    <w:name w:val="List Paragraph"/>
    <w:basedOn w:val="Normal"/>
    <w:uiPriority w:val="34"/>
    <w:qFormat/>
    <w:rsid w:val="00B573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7464A8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A6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6F06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A6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6F06"/>
    <w:rPr>
      <w:lang w:val="es-MX"/>
    </w:rPr>
  </w:style>
  <w:style w:type="paragraph" w:styleId="Sinespaciado">
    <w:name w:val="No Spacing"/>
    <w:uiPriority w:val="1"/>
    <w:qFormat/>
    <w:rsid w:val="003E5D65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3E5D65"/>
    <w:rPr>
      <w:color w:val="0563C1" w:themeColor="hyperlink"/>
      <w:u w:val="single"/>
    </w:rPr>
  </w:style>
  <w:style w:type="character" w:customStyle="1" w:styleId="Ttulo3Car">
    <w:name w:val="Título 3 Car"/>
    <w:basedOn w:val="Fuentedeprrafopredeter"/>
    <w:link w:val="Ttulo3"/>
    <w:rsid w:val="007464A8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Prrafodelista">
    <w:name w:val="List Paragraph"/>
    <w:basedOn w:val="Normal"/>
    <w:uiPriority w:val="34"/>
    <w:qFormat/>
    <w:rsid w:val="00B573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carta.dotx</Template>
  <TotalTime>1</TotalTime>
  <Pages>2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Ángel Mora</dc:creator>
  <cp:lastModifiedBy>Patrimonio</cp:lastModifiedBy>
  <cp:revision>2</cp:revision>
  <cp:lastPrinted>2022-03-29T19:44:00Z</cp:lastPrinted>
  <dcterms:created xsi:type="dcterms:W3CDTF">2022-06-15T15:04:00Z</dcterms:created>
  <dcterms:modified xsi:type="dcterms:W3CDTF">2022-06-15T15:04:00Z</dcterms:modified>
</cp:coreProperties>
</file>